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3" w:rsidRPr="006E5C16" w:rsidRDefault="00CD4513" w:rsidP="006E5C16">
      <w:pPr>
        <w:pStyle w:val="Tytu"/>
        <w:jc w:val="right"/>
        <w:rPr>
          <w:i w:val="0"/>
          <w:sz w:val="24"/>
          <w:szCs w:val="24"/>
        </w:rPr>
      </w:pPr>
      <w:r w:rsidRPr="006E5C16">
        <w:rPr>
          <w:i w:val="0"/>
          <w:sz w:val="24"/>
          <w:szCs w:val="24"/>
        </w:rPr>
        <w:t xml:space="preserve">Załącznik nr 2 do </w:t>
      </w:r>
      <w:r>
        <w:rPr>
          <w:i w:val="0"/>
          <w:sz w:val="24"/>
          <w:szCs w:val="24"/>
        </w:rPr>
        <w:t>wzoru umowy</w:t>
      </w:r>
    </w:p>
    <w:p w:rsidR="00CD4513" w:rsidRDefault="002116CD" w:rsidP="006E5C16">
      <w:pPr>
        <w:pStyle w:val="Tytu"/>
        <w:jc w:val="righ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0800-OP.2300.2.27</w:t>
      </w:r>
      <w:r w:rsidR="00CD4513" w:rsidRPr="006E5C16">
        <w:rPr>
          <w:i w:val="0"/>
          <w:sz w:val="24"/>
          <w:szCs w:val="24"/>
        </w:rPr>
        <w:t>.2019</w:t>
      </w:r>
    </w:p>
    <w:p w:rsidR="00CD4513" w:rsidRDefault="00CD4513" w:rsidP="006E5C16">
      <w:pPr>
        <w:pStyle w:val="Tytu"/>
        <w:jc w:val="right"/>
        <w:rPr>
          <w:i w:val="0"/>
          <w:sz w:val="24"/>
          <w:szCs w:val="24"/>
        </w:rPr>
      </w:pPr>
    </w:p>
    <w:p w:rsidR="00CD4513" w:rsidRPr="007135FA" w:rsidRDefault="00CD4513">
      <w:pPr>
        <w:pStyle w:val="Tytu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Wzór protoko</w:t>
      </w:r>
      <w:r w:rsidRPr="007135FA">
        <w:rPr>
          <w:i w:val="0"/>
          <w:sz w:val="24"/>
          <w:szCs w:val="24"/>
        </w:rPr>
        <w:t>ł</w:t>
      </w:r>
      <w:r>
        <w:rPr>
          <w:i w:val="0"/>
          <w:sz w:val="24"/>
          <w:szCs w:val="24"/>
        </w:rPr>
        <w:t>u</w:t>
      </w:r>
      <w:r w:rsidRPr="007135FA">
        <w:rPr>
          <w:i w:val="0"/>
          <w:sz w:val="24"/>
          <w:szCs w:val="24"/>
        </w:rPr>
        <w:t xml:space="preserve"> odbioru robót</w:t>
      </w:r>
    </w:p>
    <w:p w:rsidR="00CD4513" w:rsidRPr="007A1986" w:rsidRDefault="00CD4513">
      <w:pPr>
        <w:pStyle w:val="Tytu"/>
        <w:rPr>
          <w:b w:val="0"/>
          <w:bCs w:val="0"/>
          <w:i w:val="0"/>
          <w:iCs w:val="0"/>
        </w:rPr>
      </w:pPr>
    </w:p>
    <w:p w:rsidR="00CD4513" w:rsidRPr="007A1986" w:rsidRDefault="00CD4513" w:rsidP="007135FA">
      <w:pPr>
        <w:spacing w:line="360" w:lineRule="auto"/>
        <w:jc w:val="both"/>
      </w:pPr>
      <w:r>
        <w:t>s</w:t>
      </w:r>
      <w:r w:rsidRPr="007A1986">
        <w:t>porządzony w ………………………., dnia ...................................... roku</w:t>
      </w:r>
      <w:r>
        <w:t xml:space="preserve"> </w:t>
      </w:r>
      <w:r w:rsidRPr="007A1986">
        <w:t>w sprawie odbioru robót wykonanych przez ……………………………………………</w:t>
      </w:r>
      <w:r>
        <w:t>…………………………</w:t>
      </w:r>
      <w:r w:rsidRPr="007A1986">
        <w:t xml:space="preserve"> w obiekcie przy ul. ……………………………...</w:t>
      </w:r>
      <w:r>
        <w:t>................ w ………………………………</w:t>
      </w:r>
      <w:r w:rsidRPr="007A1986">
        <w:t xml:space="preserve"> na podstawie umowy nr ............................... z dnia .......................... </w:t>
      </w:r>
    </w:p>
    <w:p w:rsidR="00CD4513" w:rsidRDefault="00CD4513">
      <w:pPr>
        <w:spacing w:line="360" w:lineRule="auto"/>
        <w:jc w:val="both"/>
      </w:pPr>
    </w:p>
    <w:p w:rsidR="00CD4513" w:rsidRPr="007A1986" w:rsidRDefault="00CD4513">
      <w:pPr>
        <w:spacing w:line="360" w:lineRule="auto"/>
        <w:jc w:val="both"/>
      </w:pPr>
      <w:r w:rsidRPr="00BA772B">
        <w:rPr>
          <w:b/>
        </w:rPr>
        <w:t>I.</w:t>
      </w:r>
      <w:r>
        <w:t xml:space="preserve"> Skład Komisji:</w:t>
      </w:r>
    </w:p>
    <w:p w:rsidR="00CD4513" w:rsidRDefault="00CD4513">
      <w:pPr>
        <w:spacing w:line="360" w:lineRule="auto"/>
        <w:jc w:val="both"/>
      </w:pPr>
      <w:r>
        <w:t>Komisja odbioru Zamawiającego:</w:t>
      </w:r>
    </w:p>
    <w:p w:rsidR="00CD4513" w:rsidRPr="00BA772B" w:rsidRDefault="00CD4513" w:rsidP="004D23D8">
      <w:pPr>
        <w:spacing w:line="360" w:lineRule="auto"/>
        <w:ind w:firstLine="708"/>
        <w:jc w:val="both"/>
        <w:rPr>
          <w:b/>
        </w:rPr>
      </w:pPr>
      <w:r w:rsidRPr="00BA772B">
        <w:rPr>
          <w:b/>
        </w:rPr>
        <w:t xml:space="preserve">Kasa Rolniczego Ubezpieczenia Społecznego Oddział Regionalny w Lublinie, </w:t>
      </w:r>
    </w:p>
    <w:p w:rsidR="00CD4513" w:rsidRPr="00BA772B" w:rsidRDefault="00CD4513" w:rsidP="004D23D8">
      <w:pPr>
        <w:spacing w:line="360" w:lineRule="auto"/>
        <w:ind w:firstLine="708"/>
        <w:jc w:val="both"/>
        <w:rPr>
          <w:b/>
        </w:rPr>
      </w:pPr>
      <w:r w:rsidRPr="00BA772B">
        <w:rPr>
          <w:b/>
        </w:rPr>
        <w:t>ul. Droga Męczenników Majdanka 12, 20-325 Lublin.</w:t>
      </w:r>
    </w:p>
    <w:p w:rsidR="00CD4513" w:rsidRPr="007A1986" w:rsidRDefault="00CD4513">
      <w:pPr>
        <w:spacing w:line="360" w:lineRule="auto"/>
        <w:jc w:val="both"/>
      </w:pPr>
      <w:r w:rsidRPr="007A1986">
        <w:t>w składzie: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Default="00CD4513">
      <w:pPr>
        <w:spacing w:line="360" w:lineRule="auto"/>
        <w:jc w:val="both"/>
      </w:pPr>
      <w:r w:rsidRPr="007A1986">
        <w:t>przy udziale przedstawiciela Wykonawcy:</w:t>
      </w:r>
    </w:p>
    <w:p w:rsidR="00CD4513" w:rsidRDefault="00CD4513" w:rsidP="004D23D8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Default="00CD4513" w:rsidP="004D23D8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4D23D8">
      <w:pPr>
        <w:spacing w:line="360" w:lineRule="auto"/>
        <w:jc w:val="both"/>
      </w:pPr>
      <w:r>
        <w:t>w składzie: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 w:rsidRPr="007A1986">
        <w:t>........................................................................</w:t>
      </w:r>
    </w:p>
    <w:p w:rsidR="00CD4513" w:rsidRPr="007A1986" w:rsidRDefault="00CD4513" w:rsidP="006E5C16">
      <w:pPr>
        <w:spacing w:line="360" w:lineRule="auto"/>
        <w:jc w:val="both"/>
      </w:pPr>
      <w:r w:rsidRPr="007A1986">
        <w:t xml:space="preserve">          </w:t>
      </w:r>
      <w:r w:rsidRPr="007A1986">
        <w:tab/>
      </w:r>
      <w:r w:rsidRPr="007A1986">
        <w:tab/>
      </w:r>
      <w:r w:rsidRPr="007A1986">
        <w:tab/>
      </w:r>
      <w:r w:rsidRPr="007A1986">
        <w:tab/>
      </w:r>
      <w:r w:rsidRPr="007A1986">
        <w:tab/>
        <w:t xml:space="preserve">   </w:t>
      </w:r>
    </w:p>
    <w:p w:rsidR="00CD4513" w:rsidRPr="007A1986" w:rsidRDefault="00CD4513">
      <w:pPr>
        <w:spacing w:line="360" w:lineRule="auto"/>
        <w:jc w:val="both"/>
      </w:pPr>
      <w:r w:rsidRPr="007A1986">
        <w:t xml:space="preserve">przeprowadziła końcowy odbiór </w:t>
      </w:r>
      <w:r w:rsidRPr="007A1986">
        <w:rPr>
          <w:b/>
        </w:rPr>
        <w:t>Przedmiotu umow</w:t>
      </w:r>
      <w:r>
        <w:rPr>
          <w:b/>
        </w:rPr>
        <w:t>y</w:t>
      </w:r>
      <w:r w:rsidRPr="007A1986">
        <w:t>.</w:t>
      </w:r>
    </w:p>
    <w:p w:rsidR="00CD4513" w:rsidRPr="007A1986" w:rsidRDefault="00CD4513">
      <w:pPr>
        <w:spacing w:line="360" w:lineRule="auto"/>
        <w:jc w:val="both"/>
      </w:pPr>
    </w:p>
    <w:p w:rsidR="00CD4513" w:rsidRPr="007A1986" w:rsidRDefault="00CD4513" w:rsidP="007A1986">
      <w:pPr>
        <w:spacing w:line="360" w:lineRule="auto"/>
        <w:jc w:val="both"/>
      </w:pPr>
      <w:r w:rsidRPr="00BA772B">
        <w:rPr>
          <w:b/>
        </w:rPr>
        <w:t>II.</w:t>
      </w:r>
      <w:r>
        <w:t xml:space="preserve"> </w:t>
      </w:r>
      <w:r w:rsidRPr="007A1986">
        <w:t xml:space="preserve">Po dokładnym zbadaniu zakresu robót wykonanych i zgodności z ustaleniami Komisja stwierdza co następuje: </w:t>
      </w:r>
    </w:p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r w:rsidRPr="00BF3CCC">
        <w:t xml:space="preserve">praca została wykonana zgodnie z </w:t>
      </w:r>
      <w:r>
        <w:t>Umową nr …………… z dnia …………….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bookmarkStart w:id="0" w:name="_GoBack"/>
      <w:r>
        <w:t>okres</w:t>
      </w:r>
      <w:r w:rsidRPr="007A1986">
        <w:t xml:space="preserve"> gwarancji wykonanych robót </w:t>
      </w:r>
      <w:r>
        <w:t>– 60 miesięcy</w:t>
      </w:r>
    </w:p>
    <w:bookmarkEnd w:id="0"/>
    <w:p w:rsidR="00CD4513" w:rsidRDefault="00CD4513" w:rsidP="00474E29">
      <w:pPr>
        <w:numPr>
          <w:ilvl w:val="0"/>
          <w:numId w:val="7"/>
        </w:numPr>
        <w:spacing w:line="360" w:lineRule="auto"/>
        <w:jc w:val="both"/>
      </w:pPr>
      <w:r>
        <w:lastRenderedPageBreak/>
        <w:t xml:space="preserve">w </w:t>
      </w:r>
      <w:r w:rsidRPr="00BF3CCC">
        <w:t xml:space="preserve">stosunku do </w:t>
      </w:r>
      <w:r>
        <w:t>Zamówienia</w:t>
      </w:r>
      <w:r w:rsidRPr="00BF3CCC">
        <w:t xml:space="preserve"> wskazuje </w:t>
      </w:r>
      <w:r>
        <w:t xml:space="preserve">się </w:t>
      </w:r>
      <w:r w:rsidRPr="00BF3CCC">
        <w:t>następujące niezgodności: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474E29">
      <w:pPr>
        <w:spacing w:line="360" w:lineRule="auto"/>
        <w:ind w:left="1428"/>
        <w:jc w:val="both"/>
      </w:pPr>
      <w:r>
        <w:t>…………………………………………………………………………………..</w:t>
      </w:r>
    </w:p>
    <w:p w:rsidR="00CD4513" w:rsidRDefault="00CD4513" w:rsidP="00BA772B">
      <w:pPr>
        <w:ind w:left="360" w:hanging="180"/>
        <w:jc w:val="both"/>
      </w:pPr>
      <w:r w:rsidRPr="00BA772B">
        <w:rPr>
          <w:b/>
        </w:rPr>
        <w:t>III.</w:t>
      </w:r>
      <w:r w:rsidRPr="00BF3CCC">
        <w:t xml:space="preserve"> </w:t>
      </w:r>
      <w:r>
        <w:t>Stwierdzone wady i/lub usterki</w:t>
      </w:r>
      <w:r w:rsidRPr="00BF3CCC">
        <w:t>: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BF3CCC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BF3CCC" w:rsidRDefault="00CD4513" w:rsidP="00BA772B">
      <w:pPr>
        <w:ind w:left="360" w:hanging="180"/>
        <w:jc w:val="both"/>
      </w:pPr>
      <w:r w:rsidRPr="00BA772B">
        <w:rPr>
          <w:b/>
        </w:rPr>
        <w:t>IV.</w:t>
      </w:r>
      <w:r w:rsidRPr="00BF3CCC">
        <w:t xml:space="preserve"> Uzgodnienia dotyczące usunięcia stwierdzonych wad</w:t>
      </w:r>
      <w:r>
        <w:t xml:space="preserve"> i/lub usterek</w:t>
      </w:r>
      <w:r w:rsidRPr="00BF3CCC">
        <w:t>:</w:t>
      </w:r>
    </w:p>
    <w:p w:rsidR="00CD4513" w:rsidRDefault="00CD4513" w:rsidP="00BA772B">
      <w:pPr>
        <w:spacing w:line="360" w:lineRule="auto"/>
        <w:ind w:firstLine="708"/>
        <w:jc w:val="both"/>
      </w:pPr>
      <w:r>
        <w:t xml:space="preserve"> ………………………………………………………………………………….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BA772B">
      <w:pPr>
        <w:spacing w:line="360" w:lineRule="auto"/>
        <w:ind w:firstLine="708"/>
        <w:jc w:val="both"/>
      </w:pPr>
      <w:r>
        <w:t>………………………………………………………………………………….</w:t>
      </w:r>
    </w:p>
    <w:p w:rsidR="00CD4513" w:rsidRPr="007A1986" w:rsidRDefault="00CD4513" w:rsidP="00BA772B">
      <w:pPr>
        <w:spacing w:line="360" w:lineRule="auto"/>
        <w:ind w:firstLine="180"/>
        <w:jc w:val="both"/>
      </w:pPr>
      <w:r w:rsidRPr="00BA772B">
        <w:rPr>
          <w:b/>
        </w:rPr>
        <w:t>V.</w:t>
      </w:r>
      <w:r>
        <w:t xml:space="preserve"> </w:t>
      </w:r>
      <w:r w:rsidRPr="007A1986">
        <w:t>Zastrzeżenia i uwagi Komisji:</w:t>
      </w:r>
    </w:p>
    <w:p w:rsidR="00CD4513" w:rsidRPr="007A1986" w:rsidRDefault="00CD4513" w:rsidP="007A1986">
      <w:pPr>
        <w:spacing w:line="360" w:lineRule="auto"/>
        <w:jc w:val="both"/>
      </w:pPr>
      <w:r w:rsidRPr="007A1986">
        <w:t>.........…………………………………………………………………………………</w:t>
      </w:r>
    </w:p>
    <w:p w:rsidR="00CD4513" w:rsidRPr="007A1986" w:rsidRDefault="00CD4513">
      <w:pPr>
        <w:spacing w:line="360" w:lineRule="auto"/>
        <w:jc w:val="both"/>
      </w:pPr>
      <w:r w:rsidRPr="007A1986">
        <w:t>.........…………………………………………………………………………………</w:t>
      </w:r>
    </w:p>
    <w:p w:rsidR="00CD4513" w:rsidRDefault="00CD4513">
      <w:pPr>
        <w:spacing w:line="360" w:lineRule="auto"/>
        <w:jc w:val="both"/>
      </w:pPr>
      <w:r w:rsidRPr="007A1986">
        <w:t xml:space="preserve">Na tym </w:t>
      </w:r>
      <w:r>
        <w:t>protokół</w:t>
      </w:r>
      <w:r w:rsidRPr="007A1986">
        <w:t xml:space="preserve"> został zakończony, co członkowie Komisji stwierdzają przez podpisanie niniejszego protokołu.</w:t>
      </w:r>
    </w:p>
    <w:p w:rsidR="00CD4513" w:rsidRPr="007A1986" w:rsidRDefault="00CD4513">
      <w:pPr>
        <w:spacing w:line="360" w:lineRule="auto"/>
        <w:jc w:val="both"/>
      </w:pPr>
    </w:p>
    <w:p w:rsidR="00CD4513" w:rsidRPr="007135FA" w:rsidRDefault="00CD4513">
      <w:pPr>
        <w:spacing w:line="360" w:lineRule="auto"/>
        <w:jc w:val="both"/>
        <w:rPr>
          <w:b/>
          <w:bCs/>
        </w:rPr>
      </w:pPr>
      <w:r w:rsidRPr="007135FA">
        <w:t>Podpisy</w:t>
      </w:r>
      <w:r w:rsidRPr="007135FA">
        <w:rPr>
          <w:b/>
          <w:bCs/>
        </w:rPr>
        <w:t>:</w:t>
      </w:r>
    </w:p>
    <w:p w:rsidR="00CD4513" w:rsidRPr="007135FA" w:rsidRDefault="00CD4513" w:rsidP="007C49BC">
      <w:pPr>
        <w:pStyle w:val="Nagwek1"/>
        <w:rPr>
          <w:u w:val="none"/>
        </w:rPr>
      </w:pPr>
      <w:r>
        <w:rPr>
          <w:u w:val="none"/>
        </w:rPr>
        <w:t xml:space="preserve">  </w:t>
      </w:r>
      <w:r w:rsidRPr="007135FA">
        <w:rPr>
          <w:u w:val="none"/>
        </w:rPr>
        <w:t xml:space="preserve">I. </w:t>
      </w:r>
      <w:r w:rsidRPr="007135FA">
        <w:rPr>
          <w:b/>
          <w:u w:val="none"/>
        </w:rPr>
        <w:t>Członkowie Komisji</w:t>
      </w:r>
      <w:r w:rsidRPr="007135FA">
        <w:rPr>
          <w:u w:val="none"/>
        </w:rPr>
        <w:t>:</w:t>
      </w:r>
      <w:r w:rsidRPr="007135FA">
        <w:rPr>
          <w:u w:val="none"/>
        </w:rPr>
        <w:tab/>
      </w:r>
      <w:r w:rsidRPr="007135FA">
        <w:rPr>
          <w:u w:val="none"/>
        </w:rPr>
        <w:tab/>
        <w:t xml:space="preserve">           </w:t>
      </w:r>
      <w:r w:rsidRPr="007135FA">
        <w:rPr>
          <w:u w:val="none"/>
        </w:rPr>
        <w:tab/>
      </w:r>
      <w:r w:rsidRPr="007135FA">
        <w:rPr>
          <w:u w:val="none"/>
        </w:rPr>
        <w:tab/>
        <w:t xml:space="preserve">         </w:t>
      </w:r>
      <w:r>
        <w:rPr>
          <w:u w:val="none"/>
        </w:rPr>
        <w:t xml:space="preserve">  </w:t>
      </w:r>
      <w:r w:rsidRPr="007135FA">
        <w:rPr>
          <w:u w:val="none"/>
        </w:rPr>
        <w:t xml:space="preserve">  II. </w:t>
      </w:r>
      <w:r w:rsidRPr="007135FA">
        <w:rPr>
          <w:b/>
          <w:u w:val="none"/>
        </w:rPr>
        <w:t>Przedstawiciele Wykonawcy</w:t>
      </w:r>
      <w:r w:rsidRPr="007135FA">
        <w:rPr>
          <w:u w:val="none"/>
        </w:rPr>
        <w:t>:</w:t>
      </w:r>
    </w:p>
    <w:p w:rsidR="00CD4513" w:rsidRPr="007135FA" w:rsidRDefault="00CD4513">
      <w:pPr>
        <w:spacing w:line="360" w:lineRule="auto"/>
        <w:jc w:val="both"/>
        <w:rPr>
          <w:b/>
          <w:bCs/>
        </w:rPr>
      </w:pPr>
      <w:r w:rsidRPr="007135FA">
        <w:t xml:space="preserve">1 ....................................................                                       1 ....................................................             </w:t>
      </w:r>
      <w:r w:rsidRPr="007135FA">
        <w:rPr>
          <w:b/>
          <w:bCs/>
        </w:rPr>
        <w:t xml:space="preserve"> </w:t>
      </w:r>
    </w:p>
    <w:p w:rsidR="00CD4513" w:rsidRPr="007135FA" w:rsidRDefault="00CD4513">
      <w:pPr>
        <w:spacing w:line="360" w:lineRule="auto"/>
        <w:jc w:val="both"/>
      </w:pPr>
      <w:r w:rsidRPr="007135FA">
        <w:t>2 ....................................................                                       2 ....................................................</w:t>
      </w:r>
    </w:p>
    <w:p w:rsidR="00CD4513" w:rsidRPr="007135FA" w:rsidRDefault="00CD4513">
      <w:pPr>
        <w:spacing w:line="360" w:lineRule="auto"/>
        <w:jc w:val="both"/>
      </w:pPr>
      <w:r w:rsidRPr="007135FA">
        <w:t>3 ....................................................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  <w:t>3 ....................................................</w:t>
      </w:r>
    </w:p>
    <w:p w:rsidR="00CD4513" w:rsidRPr="007135FA" w:rsidRDefault="00CD4513">
      <w:pPr>
        <w:spacing w:line="360" w:lineRule="auto"/>
        <w:jc w:val="both"/>
      </w:pPr>
      <w:r w:rsidRPr="007135FA">
        <w:t>4 ....................................................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</w:r>
    </w:p>
    <w:p w:rsidR="00CD4513" w:rsidRPr="007135FA" w:rsidRDefault="00CD4513">
      <w:pPr>
        <w:pStyle w:val="Tekstpodstawowy"/>
        <w:spacing w:line="360" w:lineRule="auto"/>
      </w:pPr>
      <w:r w:rsidRPr="007135FA">
        <w:t>5 ....................................................</w:t>
      </w:r>
      <w:r w:rsidRPr="007135FA">
        <w:tab/>
      </w:r>
      <w:r w:rsidRPr="007135FA">
        <w:tab/>
      </w:r>
      <w:r w:rsidRPr="007135FA">
        <w:tab/>
      </w:r>
      <w:r w:rsidRPr="007135FA">
        <w:tab/>
      </w:r>
    </w:p>
    <w:p w:rsidR="00CD4513" w:rsidRPr="007A1986" w:rsidRDefault="00CD4513">
      <w:pPr>
        <w:spacing w:line="360" w:lineRule="auto"/>
        <w:jc w:val="both"/>
      </w:pPr>
    </w:p>
    <w:p w:rsidR="00CD4513" w:rsidRPr="007135FA" w:rsidRDefault="00CD4513">
      <w:pPr>
        <w:spacing w:line="360" w:lineRule="auto"/>
        <w:jc w:val="both"/>
      </w:pPr>
      <w:r w:rsidRPr="007135FA">
        <w:t>Dostarczona przez wykonawcę dokumentacja:</w:t>
      </w:r>
    </w:p>
    <w:p w:rsidR="00CD4513" w:rsidRDefault="00CD4513" w:rsidP="007135FA">
      <w:pPr>
        <w:pStyle w:val="Tekstpodstawowy"/>
        <w:spacing w:line="360" w:lineRule="auto"/>
      </w:pPr>
      <w:r w:rsidRPr="007A198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4513" w:rsidRPr="007135FA" w:rsidRDefault="00CD4513" w:rsidP="007135FA">
      <w:pPr>
        <w:pStyle w:val="Tekstpodstawowy"/>
        <w:spacing w:line="360" w:lineRule="auto"/>
        <w:rPr>
          <w:sz w:val="20"/>
          <w:szCs w:val="20"/>
        </w:rPr>
      </w:pPr>
      <w:r>
        <w:t xml:space="preserve">* </w:t>
      </w:r>
      <w:r w:rsidRPr="007135FA">
        <w:rPr>
          <w:sz w:val="20"/>
          <w:szCs w:val="20"/>
        </w:rPr>
        <w:t>Niepotrzebne skreślić</w:t>
      </w:r>
    </w:p>
    <w:sectPr w:rsidR="00CD4513" w:rsidRPr="007135FA" w:rsidSect="00CD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513" w:rsidRDefault="00CD4513">
      <w:r>
        <w:separator/>
      </w:r>
    </w:p>
  </w:endnote>
  <w:endnote w:type="continuationSeparator" w:id="0">
    <w:p w:rsidR="00CD4513" w:rsidRDefault="00CD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2E1" w:rsidRDefault="006642E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116CD">
      <w:rPr>
        <w:noProof/>
      </w:rPr>
      <w:t>1</w:t>
    </w:r>
    <w:r>
      <w:fldChar w:fldCharType="end"/>
    </w:r>
  </w:p>
  <w:p w:rsidR="00CD4513" w:rsidRDefault="00CD451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513" w:rsidRDefault="00CD4513">
      <w:r>
        <w:separator/>
      </w:r>
    </w:p>
  </w:footnote>
  <w:footnote w:type="continuationSeparator" w:id="0">
    <w:p w:rsidR="00CD4513" w:rsidRDefault="00CD4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2E1" w:rsidRDefault="002F55B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273685</wp:posOffset>
              </wp:positionH>
              <wp:positionV relativeFrom="page">
                <wp:posOffset>7609205</wp:posOffset>
              </wp:positionV>
              <wp:extent cx="347980" cy="2183130"/>
              <wp:effectExtent l="0" t="0" r="0" b="0"/>
              <wp:wrapNone/>
              <wp:docPr id="572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798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42E1" w:rsidRPr="006642E1" w:rsidRDefault="002116CD">
                          <w:pPr>
                            <w:pStyle w:val="Stopka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0800-OP.2300.2.27</w:t>
                          </w:r>
                          <w:r w:rsidR="006642E1" w:rsidRPr="006642E1">
                            <w:rPr>
                              <w:sz w:val="22"/>
                              <w:szCs w:val="22"/>
                            </w:rPr>
                            <w:t>.2019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21.55pt;margin-top:599.15pt;width:27.4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" o:allowincell="f" filled="f" stroked="f">
              <v:textbox style="layout-flow:vertical;mso-layout-flow-alt:bottom-to-top;mso-fit-shape-to-text:t">
                <w:txbxContent>
                  <w:p w:rsidR="006642E1" w:rsidRPr="006642E1" w:rsidRDefault="002116CD">
                    <w:pPr>
                      <w:pStyle w:val="Stopka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0800-OP.2300.2.27</w:t>
                    </w:r>
                    <w:r w:rsidR="006642E1" w:rsidRPr="006642E1">
                      <w:rPr>
                        <w:sz w:val="22"/>
                        <w:szCs w:val="22"/>
                      </w:rPr>
                      <w:t>.2019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0E4"/>
    <w:multiLevelType w:val="hybridMultilevel"/>
    <w:tmpl w:val="7C72C20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12254113"/>
    <w:multiLevelType w:val="hybridMultilevel"/>
    <w:tmpl w:val="F0A69D1E"/>
    <w:lvl w:ilvl="0" w:tplc="AF82AB9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F40E8D"/>
    <w:multiLevelType w:val="hybridMultilevel"/>
    <w:tmpl w:val="2F48682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C4E77"/>
    <w:multiLevelType w:val="hybridMultilevel"/>
    <w:tmpl w:val="06429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6431BC"/>
    <w:multiLevelType w:val="hybridMultilevel"/>
    <w:tmpl w:val="2F38073C"/>
    <w:lvl w:ilvl="0" w:tplc="06F67AC4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FDD5339"/>
    <w:multiLevelType w:val="hybridMultilevel"/>
    <w:tmpl w:val="DB82984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DC7"/>
    <w:multiLevelType w:val="hybridMultilevel"/>
    <w:tmpl w:val="2B280EB8"/>
    <w:lvl w:ilvl="0" w:tplc="E7B6CAE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0379B"/>
    <w:multiLevelType w:val="hybridMultilevel"/>
    <w:tmpl w:val="07B64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29"/>
    <w:rsid w:val="00121B9A"/>
    <w:rsid w:val="002116CD"/>
    <w:rsid w:val="002A7973"/>
    <w:rsid w:val="002B29FE"/>
    <w:rsid w:val="002F55B5"/>
    <w:rsid w:val="00380D85"/>
    <w:rsid w:val="003D178E"/>
    <w:rsid w:val="00474E29"/>
    <w:rsid w:val="004D23D8"/>
    <w:rsid w:val="004F22BD"/>
    <w:rsid w:val="005064CC"/>
    <w:rsid w:val="005666D4"/>
    <w:rsid w:val="00595723"/>
    <w:rsid w:val="005C3660"/>
    <w:rsid w:val="005E5B82"/>
    <w:rsid w:val="006321BB"/>
    <w:rsid w:val="006642E1"/>
    <w:rsid w:val="006E5C16"/>
    <w:rsid w:val="00702436"/>
    <w:rsid w:val="007135FA"/>
    <w:rsid w:val="007A1986"/>
    <w:rsid w:val="007C49BC"/>
    <w:rsid w:val="008838EB"/>
    <w:rsid w:val="00980957"/>
    <w:rsid w:val="00BA772B"/>
    <w:rsid w:val="00BF3CCC"/>
    <w:rsid w:val="00C776E1"/>
    <w:rsid w:val="00CC7701"/>
    <w:rsid w:val="00CD4513"/>
    <w:rsid w:val="00CE6ABA"/>
    <w:rsid w:val="00CF5E29"/>
    <w:rsid w:val="00D11A52"/>
    <w:rsid w:val="00FB1637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D342C8A7</Template>
  <TotalTime>0</TotalTime>
  <Pages>2</Pages>
  <Words>208</Words>
  <Characters>3687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2019-06-27T07:08:00Z</dcterms:created>
  <dcterms:modified xsi:type="dcterms:W3CDTF">2019-06-27T07:09:00Z</dcterms:modified>
</cp:coreProperties>
</file>